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EB5" w:rsidRPr="00570EB5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    </w:t>
      </w:r>
      <w:r w:rsidRPr="00570EB5">
        <w:rPr>
          <w:rFonts w:ascii="Times New Roman" w:hAnsi="Times New Roman"/>
          <w:szCs w:val="28"/>
        </w:rPr>
        <w:t xml:space="preserve">"Әлкей Марғұлан атындағы </w:t>
      </w:r>
    </w:p>
    <w:p w:rsidR="00570EB5" w:rsidRPr="00570EB5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    </w:t>
      </w:r>
      <w:r w:rsidRPr="00570EB5">
        <w:rPr>
          <w:rFonts w:ascii="Times New Roman" w:hAnsi="Times New Roman"/>
          <w:szCs w:val="28"/>
        </w:rPr>
        <w:t xml:space="preserve">Павлодар педагогикалық </w:t>
      </w:r>
    </w:p>
    <w:p w:rsidR="00570EB5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</w:t>
      </w:r>
      <w:r w:rsidRPr="00570EB5">
        <w:rPr>
          <w:rFonts w:ascii="Times New Roman" w:hAnsi="Times New Roman"/>
          <w:szCs w:val="28"/>
        </w:rPr>
        <w:t>университеті" КеАҚ</w:t>
      </w:r>
    </w:p>
    <w:p w:rsidR="006C6DDA" w:rsidRPr="008B52A0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</w:t>
      </w:r>
      <w:r>
        <w:rPr>
          <w:rFonts w:ascii="Times New Roman" w:hAnsi="Times New Roman"/>
          <w:szCs w:val="28"/>
        </w:rPr>
        <w:t>Директорлар кеңесінің төрағасы</w:t>
      </w:r>
    </w:p>
    <w:p w:rsidR="006C6DDA" w:rsidRPr="008B52A0" w:rsidRDefault="00570EB5" w:rsidP="00570EB5">
      <w:pPr>
        <w:ind w:firstLine="567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</w:t>
      </w:r>
      <w:r w:rsidR="006C6DDA">
        <w:rPr>
          <w:rFonts w:ascii="Times New Roman" w:hAnsi="Times New Roman"/>
          <w:szCs w:val="28"/>
        </w:rPr>
        <w:t>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409"/>
        <w:jc w:val="right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Өтініш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Default="006C6DDA" w:rsidP="00570EB5">
      <w:pPr>
        <w:ind w:firstLine="567"/>
        <w:jc w:val="both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Мені</w:t>
      </w:r>
      <w:r>
        <w:rPr>
          <w:rFonts w:ascii="Times New Roman" w:hAnsi="Times New Roman"/>
          <w:szCs w:val="28"/>
        </w:rPr>
        <w:t>,</w:t>
      </w:r>
      <w:r w:rsidRPr="008B52A0">
        <w:rPr>
          <w:rFonts w:ascii="Times New Roman" w:hAnsi="Times New Roman"/>
          <w:szCs w:val="28"/>
        </w:rPr>
        <w:t xml:space="preserve"> </w:t>
      </w:r>
      <w:r w:rsidR="00570EB5" w:rsidRPr="00570EB5">
        <w:rPr>
          <w:rFonts w:ascii="Times New Roman" w:hAnsi="Times New Roman"/>
          <w:szCs w:val="28"/>
        </w:rPr>
        <w:t xml:space="preserve">"Әлкей Марғұлан атындағы Павлодар педагогикалық университеті" коммерциялық емес акционерлік қоғамы </w:t>
      </w:r>
      <w:r w:rsidR="00570EB5">
        <w:rPr>
          <w:rFonts w:ascii="Times New Roman" w:hAnsi="Times New Roman"/>
          <w:szCs w:val="28"/>
        </w:rPr>
        <w:t>б</w:t>
      </w:r>
      <w:r w:rsidR="00570EB5" w:rsidRPr="00570EB5">
        <w:rPr>
          <w:rFonts w:ascii="Times New Roman" w:hAnsi="Times New Roman"/>
          <w:szCs w:val="28"/>
        </w:rPr>
        <w:t xml:space="preserve">асқарма мүшесі </w:t>
      </w:r>
      <w:r>
        <w:rPr>
          <w:rFonts w:ascii="Times New Roman" w:hAnsi="Times New Roman"/>
          <w:szCs w:val="28"/>
        </w:rPr>
        <w:t>____________________________</w:t>
      </w:r>
      <w:r w:rsidRPr="008B52A0">
        <w:rPr>
          <w:rFonts w:ascii="Times New Roman" w:hAnsi="Times New Roman"/>
          <w:szCs w:val="28"/>
        </w:rPr>
        <w:t>______________________________________</w:t>
      </w:r>
    </w:p>
    <w:p w:rsidR="006C6DDA" w:rsidRPr="00570EB5" w:rsidRDefault="00570EB5" w:rsidP="006C6DDA">
      <w:pPr>
        <w:jc w:val="both"/>
        <w:rPr>
          <w:rFonts w:ascii="Times New Roman" w:hAnsi="Times New Roman"/>
          <w:szCs w:val="28"/>
          <w:lang w:val="kk-KZ"/>
        </w:rPr>
      </w:pPr>
      <w:r w:rsidRPr="00570EB5">
        <w:rPr>
          <w:rFonts w:ascii="Times New Roman" w:hAnsi="Times New Roman"/>
          <w:szCs w:val="28"/>
        </w:rPr>
        <w:t>бос лауазымына орналасуға арналған конкурсқа қатысуға жіберуіңізді сұраймын</w:t>
      </w:r>
      <w:r>
        <w:rPr>
          <w:rFonts w:ascii="Times New Roman" w:hAnsi="Times New Roman"/>
          <w:szCs w:val="28"/>
          <w:lang w:val="kk-KZ"/>
        </w:rPr>
        <w:t>.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Директорлар кеңесінің</w:t>
      </w:r>
      <w:r w:rsidR="00570EB5">
        <w:rPr>
          <w:rFonts w:ascii="Times New Roman" w:hAnsi="Times New Roman"/>
          <w:szCs w:val="28"/>
          <w:lang w:val="kk-KZ"/>
        </w:rPr>
        <w:t xml:space="preserve"> </w:t>
      </w:r>
      <w:r w:rsidR="00570EB5" w:rsidRPr="00570EB5">
        <w:rPr>
          <w:rFonts w:ascii="Times New Roman" w:hAnsi="Times New Roman"/>
          <w:szCs w:val="28"/>
          <w:lang w:val="kk-KZ"/>
        </w:rPr>
        <w:t xml:space="preserve">басқарма мүшесі </w:t>
      </w:r>
      <w:r w:rsidRPr="008B52A0">
        <w:rPr>
          <w:rFonts w:ascii="Times New Roman" w:hAnsi="Times New Roman"/>
          <w:szCs w:val="28"/>
        </w:rPr>
        <w:t>_</w:t>
      </w:r>
      <w:r>
        <w:rPr>
          <w:rFonts w:ascii="Times New Roman" w:hAnsi="Times New Roman"/>
          <w:szCs w:val="28"/>
        </w:rPr>
        <w:t>________________________________________</w:t>
      </w:r>
      <w:r w:rsidR="00570EB5">
        <w:rPr>
          <w:rFonts w:ascii="Times New Roman" w:hAnsi="Times New Roman"/>
          <w:szCs w:val="28"/>
        </w:rPr>
        <w:t>_____________________</w:t>
      </w:r>
      <w:r w:rsidR="00570EB5" w:rsidRPr="00570EB5">
        <w:rPr>
          <w:rFonts w:ascii="Times New Roman" w:hAnsi="Times New Roman"/>
          <w:szCs w:val="28"/>
        </w:rPr>
        <w:t>____________________________________________________</w:t>
      </w:r>
      <w:r w:rsidR="00570EB5">
        <w:rPr>
          <w:rFonts w:ascii="Times New Roman" w:hAnsi="Times New Roman"/>
          <w:szCs w:val="28"/>
        </w:rPr>
        <w:t>__________________</w:t>
      </w:r>
      <w:r w:rsidR="00570EB5" w:rsidRPr="00570EB5">
        <w:rPr>
          <w:rFonts w:ascii="Times New Roman" w:hAnsi="Times New Roman"/>
          <w:szCs w:val="28"/>
        </w:rPr>
        <w:t xml:space="preserve"> </w:t>
      </w:r>
      <w:r w:rsidR="00570EB5" w:rsidRPr="006C6DDA">
        <w:rPr>
          <w:rFonts w:ascii="Times New Roman" w:hAnsi="Times New Roman"/>
          <w:szCs w:val="28"/>
        </w:rPr>
        <w:t xml:space="preserve">лауазымына іріктеу және тағайындау тәртібінің негізгі талаптарымен </w:t>
      </w:r>
      <w:r w:rsidRPr="006C6DDA">
        <w:rPr>
          <w:rFonts w:ascii="Times New Roman" w:hAnsi="Times New Roman"/>
          <w:szCs w:val="28"/>
        </w:rPr>
        <w:t>таныстым, келісемін және оларды орындауға міндеттенемін</w:t>
      </w:r>
      <w:r w:rsidRPr="008B52A0">
        <w:rPr>
          <w:rFonts w:ascii="Times New Roman" w:hAnsi="Times New Roman"/>
          <w:szCs w:val="28"/>
        </w:rPr>
        <w:t>.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Ұсынылған құжаттардың түпнұсқалығына жауап</w:t>
      </w:r>
      <w:r w:rsidR="00570EB5">
        <w:rPr>
          <w:rFonts w:ascii="Times New Roman" w:hAnsi="Times New Roman"/>
          <w:szCs w:val="28"/>
          <w:lang w:val="kk-KZ"/>
        </w:rPr>
        <w:t>тылықта боламын</w:t>
      </w:r>
      <w:r w:rsidRPr="008B52A0">
        <w:rPr>
          <w:rFonts w:ascii="Times New Roman" w:hAnsi="Times New Roman"/>
          <w:szCs w:val="28"/>
        </w:rPr>
        <w:t>.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Қоса беріліп отырған құжаттар</w:t>
      </w:r>
      <w:r w:rsidRPr="008B52A0">
        <w:rPr>
          <w:rFonts w:ascii="Times New Roman" w:hAnsi="Times New Roman"/>
          <w:szCs w:val="28"/>
        </w:rPr>
        <w:t>: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1.__________________________________________________________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2.__________________________________________________________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3.__________________________________________________________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4.__________________________________________________________</w:t>
      </w:r>
    </w:p>
    <w:p w:rsidR="006C6DDA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5.__________________________________________________________</w:t>
      </w:r>
    </w:p>
    <w:p w:rsidR="006C6DDA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6.__________________________________________________________</w:t>
      </w:r>
    </w:p>
    <w:p w:rsidR="006C6DDA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7.__________________________________________________________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8.__________________________________________________________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6C6DDA">
        <w:rPr>
          <w:rFonts w:ascii="Times New Roman" w:hAnsi="Times New Roman"/>
          <w:szCs w:val="28"/>
        </w:rPr>
        <w:t>Мекенжайы және байланыс телефоны</w:t>
      </w:r>
      <w:r w:rsidRPr="008B52A0">
        <w:rPr>
          <w:rFonts w:ascii="Times New Roman" w:hAnsi="Times New Roman"/>
          <w:szCs w:val="28"/>
        </w:rPr>
        <w:t xml:space="preserve"> _________________________________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 xml:space="preserve">_______________ </w:t>
      </w:r>
      <w:r w:rsidRPr="008B52A0">
        <w:rPr>
          <w:rFonts w:ascii="Times New Roman" w:hAnsi="Times New Roman"/>
          <w:szCs w:val="28"/>
        </w:rPr>
        <w:tab/>
      </w:r>
      <w:r w:rsidRPr="008B52A0">
        <w:rPr>
          <w:rFonts w:ascii="Times New Roman" w:hAnsi="Times New Roman"/>
          <w:szCs w:val="28"/>
        </w:rPr>
        <w:tab/>
      </w:r>
      <w:r w:rsidRPr="008B52A0">
        <w:rPr>
          <w:rFonts w:ascii="Times New Roman" w:hAnsi="Times New Roman"/>
          <w:szCs w:val="28"/>
        </w:rPr>
        <w:tab/>
        <w:t>________________________________________</w:t>
      </w:r>
    </w:p>
    <w:p w:rsidR="006C6DDA" w:rsidRPr="008B52A0" w:rsidRDefault="006C6DDA" w:rsidP="006C6DDA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ab/>
        <w:t>(</w:t>
      </w:r>
      <w:r w:rsidRPr="006C6DDA">
        <w:rPr>
          <w:rFonts w:ascii="Times New Roman" w:hAnsi="Times New Roman"/>
          <w:szCs w:val="28"/>
        </w:rPr>
        <w:t>қолы</w:t>
      </w:r>
      <w:r w:rsidRPr="008B52A0">
        <w:rPr>
          <w:rFonts w:ascii="Times New Roman" w:hAnsi="Times New Roman"/>
          <w:szCs w:val="28"/>
        </w:rPr>
        <w:t xml:space="preserve">)                           </w:t>
      </w:r>
      <w:r>
        <w:rPr>
          <w:rFonts w:ascii="Times New Roman" w:hAnsi="Times New Roman"/>
          <w:szCs w:val="28"/>
        </w:rPr>
        <w:t xml:space="preserve">      </w:t>
      </w:r>
      <w:r w:rsidRPr="008B52A0">
        <w:rPr>
          <w:rFonts w:ascii="Times New Roman" w:hAnsi="Times New Roman"/>
          <w:szCs w:val="28"/>
        </w:rPr>
        <w:t xml:space="preserve">   (</w:t>
      </w:r>
      <w:r w:rsidRPr="006C6DDA">
        <w:rPr>
          <w:rFonts w:ascii="Times New Roman" w:hAnsi="Times New Roman"/>
          <w:szCs w:val="28"/>
        </w:rPr>
        <w:t>Тегі, Аты, Әкесінің аты (бар болса)</w:t>
      </w: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______________ 20__</w:t>
      </w:r>
      <w:r w:rsidR="00570EB5">
        <w:rPr>
          <w:rFonts w:ascii="Times New Roman" w:hAnsi="Times New Roman"/>
          <w:szCs w:val="28"/>
          <w:lang w:val="kk-KZ"/>
        </w:rPr>
        <w:t>ж</w:t>
      </w:r>
      <w:r w:rsidRPr="008B52A0">
        <w:rPr>
          <w:rFonts w:ascii="Times New Roman" w:hAnsi="Times New Roman"/>
          <w:szCs w:val="28"/>
        </w:rPr>
        <w:t>.</w:t>
      </w:r>
    </w:p>
    <w:p w:rsidR="006C6DDA" w:rsidRPr="008B52A0" w:rsidRDefault="006C6DDA" w:rsidP="008B52A0">
      <w:pPr>
        <w:rPr>
          <w:rFonts w:ascii="Times New Roman" w:hAnsi="Times New Roman"/>
        </w:rPr>
      </w:pPr>
    </w:p>
    <w:sectPr w:rsidR="006C6DDA" w:rsidRPr="008B52A0" w:rsidSect="005E6862">
      <w:footerReference w:type="even" r:id="rId9"/>
      <w:pgSz w:w="11906" w:h="16838" w:code="9"/>
      <w:pgMar w:top="1418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171" w:rsidRDefault="00AF5171">
      <w:r>
        <w:separator/>
      </w:r>
    </w:p>
  </w:endnote>
  <w:endnote w:type="continuationSeparator" w:id="0">
    <w:p w:rsidR="00AF5171" w:rsidRDefault="00AF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171" w:rsidRDefault="00AF5171">
      <w:r>
        <w:separator/>
      </w:r>
    </w:p>
  </w:footnote>
  <w:footnote w:type="continuationSeparator" w:id="0">
    <w:p w:rsidR="00AF5171" w:rsidRDefault="00AF5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F481B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D6CA7"/>
    <w:multiLevelType w:val="multilevel"/>
    <w:tmpl w:val="24982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 w15:restartNumberingAfterBreak="0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25AB4"/>
    <w:multiLevelType w:val="hybridMultilevel"/>
    <w:tmpl w:val="60A65B90"/>
    <w:lvl w:ilvl="0" w:tplc="FD566842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1B620850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1F7C5DD6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3E7A1C22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A3F0AA0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7F149D0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35683890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1C02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D84EA652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3505AB4"/>
    <w:multiLevelType w:val="multilevel"/>
    <w:tmpl w:val="F710B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E1B79"/>
    <w:multiLevelType w:val="multilevel"/>
    <w:tmpl w:val="0BC29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A1CF0"/>
    <w:multiLevelType w:val="multilevel"/>
    <w:tmpl w:val="CD246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287D47"/>
    <w:multiLevelType w:val="multilevel"/>
    <w:tmpl w:val="D27C67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23798C"/>
    <w:multiLevelType w:val="multilevel"/>
    <w:tmpl w:val="23B40C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7E406B"/>
    <w:multiLevelType w:val="multilevel"/>
    <w:tmpl w:val="6F56C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434529"/>
    <w:multiLevelType w:val="multilevel"/>
    <w:tmpl w:val="1CD44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832420"/>
    <w:multiLevelType w:val="multilevel"/>
    <w:tmpl w:val="704C7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285583"/>
    <w:multiLevelType w:val="multilevel"/>
    <w:tmpl w:val="165877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3610FB"/>
    <w:multiLevelType w:val="multilevel"/>
    <w:tmpl w:val="1B04C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D27F97"/>
    <w:multiLevelType w:val="multilevel"/>
    <w:tmpl w:val="19843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312EE"/>
    <w:multiLevelType w:val="multilevel"/>
    <w:tmpl w:val="DDB608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C56F0"/>
    <w:multiLevelType w:val="multilevel"/>
    <w:tmpl w:val="1D021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D07E3E"/>
    <w:multiLevelType w:val="multilevel"/>
    <w:tmpl w:val="C9288E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 w15:restartNumberingAfterBreak="0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17450"/>
    <w:multiLevelType w:val="multilevel"/>
    <w:tmpl w:val="049C1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0C68BA"/>
    <w:multiLevelType w:val="multilevel"/>
    <w:tmpl w:val="ABCAF3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36D07"/>
    <w:multiLevelType w:val="multilevel"/>
    <w:tmpl w:val="430475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945693"/>
    <w:multiLevelType w:val="multilevel"/>
    <w:tmpl w:val="A6802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50C58C4"/>
    <w:multiLevelType w:val="multilevel"/>
    <w:tmpl w:val="7A06A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5D1B31"/>
    <w:multiLevelType w:val="multilevel"/>
    <w:tmpl w:val="C1CC2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25072F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4"/>
  </w:num>
  <w:num w:numId="5">
    <w:abstractNumId w:val="11"/>
  </w:num>
  <w:num w:numId="6">
    <w:abstractNumId w:val="27"/>
  </w:num>
  <w:num w:numId="7">
    <w:abstractNumId w:val="25"/>
  </w:num>
  <w:num w:numId="8">
    <w:abstractNumId w:val="18"/>
  </w:num>
  <w:num w:numId="9">
    <w:abstractNumId w:val="14"/>
  </w:num>
  <w:num w:numId="10">
    <w:abstractNumId w:val="20"/>
  </w:num>
  <w:num w:numId="11">
    <w:abstractNumId w:val="16"/>
  </w:num>
  <w:num w:numId="12">
    <w:abstractNumId w:val="29"/>
  </w:num>
  <w:num w:numId="13">
    <w:abstractNumId w:val="33"/>
  </w:num>
  <w:num w:numId="14">
    <w:abstractNumId w:val="5"/>
  </w:num>
  <w:num w:numId="15">
    <w:abstractNumId w:val="26"/>
  </w:num>
  <w:num w:numId="16">
    <w:abstractNumId w:val="30"/>
  </w:num>
  <w:num w:numId="17">
    <w:abstractNumId w:val="12"/>
  </w:num>
  <w:num w:numId="18">
    <w:abstractNumId w:val="13"/>
  </w:num>
  <w:num w:numId="19">
    <w:abstractNumId w:val="10"/>
  </w:num>
  <w:num w:numId="20">
    <w:abstractNumId w:val="17"/>
  </w:num>
  <w:num w:numId="21">
    <w:abstractNumId w:val="21"/>
  </w:num>
  <w:num w:numId="22">
    <w:abstractNumId w:val="9"/>
  </w:num>
  <w:num w:numId="23">
    <w:abstractNumId w:val="31"/>
  </w:num>
  <w:num w:numId="24">
    <w:abstractNumId w:val="24"/>
  </w:num>
  <w:num w:numId="25">
    <w:abstractNumId w:val="19"/>
  </w:num>
  <w:num w:numId="26">
    <w:abstractNumId w:val="32"/>
  </w:num>
  <w:num w:numId="27">
    <w:abstractNumId w:val="3"/>
  </w:num>
  <w:num w:numId="28">
    <w:abstractNumId w:val="2"/>
  </w:num>
  <w:num w:numId="29">
    <w:abstractNumId w:val="6"/>
  </w:num>
  <w:num w:numId="30">
    <w:abstractNumId w:val="28"/>
  </w:num>
  <w:num w:numId="31">
    <w:abstractNumId w:val="22"/>
  </w:num>
  <w:num w:numId="32">
    <w:abstractNumId w:val="8"/>
  </w:num>
  <w:num w:numId="33">
    <w:abstractNumId w:val="1"/>
  </w:num>
  <w:num w:numId="34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174C"/>
    <w:rsid w:val="000021A7"/>
    <w:rsid w:val="0000298D"/>
    <w:rsid w:val="000070C9"/>
    <w:rsid w:val="0002295E"/>
    <w:rsid w:val="000310CB"/>
    <w:rsid w:val="00035E34"/>
    <w:rsid w:val="000375A4"/>
    <w:rsid w:val="0004121F"/>
    <w:rsid w:val="00070D4E"/>
    <w:rsid w:val="0009205D"/>
    <w:rsid w:val="00092EC2"/>
    <w:rsid w:val="000A4BD7"/>
    <w:rsid w:val="000B10AA"/>
    <w:rsid w:val="000C26C5"/>
    <w:rsid w:val="000E2A30"/>
    <w:rsid w:val="000F4989"/>
    <w:rsid w:val="00100992"/>
    <w:rsid w:val="001121F7"/>
    <w:rsid w:val="001158BF"/>
    <w:rsid w:val="0011648E"/>
    <w:rsid w:val="00116DF4"/>
    <w:rsid w:val="0012225E"/>
    <w:rsid w:val="00132CFF"/>
    <w:rsid w:val="00161BF8"/>
    <w:rsid w:val="00165908"/>
    <w:rsid w:val="001663F9"/>
    <w:rsid w:val="00167424"/>
    <w:rsid w:val="001763DA"/>
    <w:rsid w:val="00177B59"/>
    <w:rsid w:val="001A62DE"/>
    <w:rsid w:val="001B711B"/>
    <w:rsid w:val="001C0336"/>
    <w:rsid w:val="001C1E67"/>
    <w:rsid w:val="001D5113"/>
    <w:rsid w:val="001E09BB"/>
    <w:rsid w:val="001E1FD1"/>
    <w:rsid w:val="001F030C"/>
    <w:rsid w:val="001F5ED0"/>
    <w:rsid w:val="00216F05"/>
    <w:rsid w:val="002217B3"/>
    <w:rsid w:val="00231130"/>
    <w:rsid w:val="00231EC6"/>
    <w:rsid w:val="00234D49"/>
    <w:rsid w:val="0024601B"/>
    <w:rsid w:val="0025082B"/>
    <w:rsid w:val="00266667"/>
    <w:rsid w:val="00267000"/>
    <w:rsid w:val="0027107F"/>
    <w:rsid w:val="00271A80"/>
    <w:rsid w:val="002B1342"/>
    <w:rsid w:val="002B13B2"/>
    <w:rsid w:val="002C2827"/>
    <w:rsid w:val="002E3D34"/>
    <w:rsid w:val="002E4828"/>
    <w:rsid w:val="002E6666"/>
    <w:rsid w:val="002E6927"/>
    <w:rsid w:val="002E7F59"/>
    <w:rsid w:val="002F3632"/>
    <w:rsid w:val="00337731"/>
    <w:rsid w:val="00371339"/>
    <w:rsid w:val="003A0CC3"/>
    <w:rsid w:val="003A7715"/>
    <w:rsid w:val="003A7D23"/>
    <w:rsid w:val="003B0940"/>
    <w:rsid w:val="003B0F9C"/>
    <w:rsid w:val="003B6D48"/>
    <w:rsid w:val="003D3D66"/>
    <w:rsid w:val="003D463B"/>
    <w:rsid w:val="003D7F23"/>
    <w:rsid w:val="003E4ED1"/>
    <w:rsid w:val="004027C7"/>
    <w:rsid w:val="004051F2"/>
    <w:rsid w:val="00405E8C"/>
    <w:rsid w:val="00417169"/>
    <w:rsid w:val="0042742B"/>
    <w:rsid w:val="00434A37"/>
    <w:rsid w:val="00436484"/>
    <w:rsid w:val="0044057E"/>
    <w:rsid w:val="00440860"/>
    <w:rsid w:val="0044221D"/>
    <w:rsid w:val="004432EB"/>
    <w:rsid w:val="00446B17"/>
    <w:rsid w:val="004474E8"/>
    <w:rsid w:val="00451F4A"/>
    <w:rsid w:val="00477B16"/>
    <w:rsid w:val="00484446"/>
    <w:rsid w:val="004910C1"/>
    <w:rsid w:val="00491D72"/>
    <w:rsid w:val="00495892"/>
    <w:rsid w:val="004B3F94"/>
    <w:rsid w:val="004B7818"/>
    <w:rsid w:val="004C6695"/>
    <w:rsid w:val="004E638F"/>
    <w:rsid w:val="005008C6"/>
    <w:rsid w:val="00506F31"/>
    <w:rsid w:val="00516214"/>
    <w:rsid w:val="00520741"/>
    <w:rsid w:val="00521CBB"/>
    <w:rsid w:val="00532A58"/>
    <w:rsid w:val="00534EAB"/>
    <w:rsid w:val="00560E1C"/>
    <w:rsid w:val="005610B5"/>
    <w:rsid w:val="00564D64"/>
    <w:rsid w:val="00570EB5"/>
    <w:rsid w:val="00573258"/>
    <w:rsid w:val="005815C2"/>
    <w:rsid w:val="00582495"/>
    <w:rsid w:val="00596772"/>
    <w:rsid w:val="005A4540"/>
    <w:rsid w:val="005B616B"/>
    <w:rsid w:val="005C2909"/>
    <w:rsid w:val="005C6ED2"/>
    <w:rsid w:val="005D0A51"/>
    <w:rsid w:val="005D6D28"/>
    <w:rsid w:val="005E1279"/>
    <w:rsid w:val="005E2588"/>
    <w:rsid w:val="005E6862"/>
    <w:rsid w:val="005F6E2F"/>
    <w:rsid w:val="00620AFF"/>
    <w:rsid w:val="006247E8"/>
    <w:rsid w:val="006328DC"/>
    <w:rsid w:val="006340F1"/>
    <w:rsid w:val="00640D12"/>
    <w:rsid w:val="006428D6"/>
    <w:rsid w:val="00656EE6"/>
    <w:rsid w:val="00657D7D"/>
    <w:rsid w:val="006611C5"/>
    <w:rsid w:val="00663B2C"/>
    <w:rsid w:val="006725BD"/>
    <w:rsid w:val="00681532"/>
    <w:rsid w:val="006933C7"/>
    <w:rsid w:val="006A3F8F"/>
    <w:rsid w:val="006A7F0D"/>
    <w:rsid w:val="006B06A4"/>
    <w:rsid w:val="006B7F51"/>
    <w:rsid w:val="006C563A"/>
    <w:rsid w:val="006C6DDA"/>
    <w:rsid w:val="006E381E"/>
    <w:rsid w:val="006F2B69"/>
    <w:rsid w:val="006F5A96"/>
    <w:rsid w:val="00700A36"/>
    <w:rsid w:val="00701599"/>
    <w:rsid w:val="007027F1"/>
    <w:rsid w:val="00722EF6"/>
    <w:rsid w:val="00723A3E"/>
    <w:rsid w:val="00723E6F"/>
    <w:rsid w:val="0076463D"/>
    <w:rsid w:val="007755B1"/>
    <w:rsid w:val="00793C51"/>
    <w:rsid w:val="00794A79"/>
    <w:rsid w:val="007A0BB4"/>
    <w:rsid w:val="007A1F9F"/>
    <w:rsid w:val="007A652E"/>
    <w:rsid w:val="007B4B58"/>
    <w:rsid w:val="007C0716"/>
    <w:rsid w:val="007D6328"/>
    <w:rsid w:val="007E067A"/>
    <w:rsid w:val="007E6ECC"/>
    <w:rsid w:val="007F6C83"/>
    <w:rsid w:val="00803AB2"/>
    <w:rsid w:val="00814430"/>
    <w:rsid w:val="00816194"/>
    <w:rsid w:val="00830504"/>
    <w:rsid w:val="0083761B"/>
    <w:rsid w:val="00845AC6"/>
    <w:rsid w:val="00874BD3"/>
    <w:rsid w:val="008839F1"/>
    <w:rsid w:val="00885FCC"/>
    <w:rsid w:val="00890F00"/>
    <w:rsid w:val="008A1899"/>
    <w:rsid w:val="008A5383"/>
    <w:rsid w:val="008A7B77"/>
    <w:rsid w:val="008B52A0"/>
    <w:rsid w:val="008B65D8"/>
    <w:rsid w:val="008C620D"/>
    <w:rsid w:val="008D1315"/>
    <w:rsid w:val="008D27B2"/>
    <w:rsid w:val="008E3A22"/>
    <w:rsid w:val="008E4295"/>
    <w:rsid w:val="009114B3"/>
    <w:rsid w:val="00916F3E"/>
    <w:rsid w:val="00930531"/>
    <w:rsid w:val="009631CA"/>
    <w:rsid w:val="0098040B"/>
    <w:rsid w:val="009A1D02"/>
    <w:rsid w:val="009A52C5"/>
    <w:rsid w:val="009B7A25"/>
    <w:rsid w:val="009C041A"/>
    <w:rsid w:val="009D6074"/>
    <w:rsid w:val="009F2F59"/>
    <w:rsid w:val="009F50B8"/>
    <w:rsid w:val="00A4038A"/>
    <w:rsid w:val="00A62305"/>
    <w:rsid w:val="00A6320E"/>
    <w:rsid w:val="00A81D4D"/>
    <w:rsid w:val="00A928A9"/>
    <w:rsid w:val="00A9613A"/>
    <w:rsid w:val="00AA6813"/>
    <w:rsid w:val="00AB2CD3"/>
    <w:rsid w:val="00AB4DB9"/>
    <w:rsid w:val="00AC0BA2"/>
    <w:rsid w:val="00AD487F"/>
    <w:rsid w:val="00AE4E16"/>
    <w:rsid w:val="00AF5171"/>
    <w:rsid w:val="00AF688C"/>
    <w:rsid w:val="00B17A3B"/>
    <w:rsid w:val="00B2087D"/>
    <w:rsid w:val="00B20A90"/>
    <w:rsid w:val="00B2132E"/>
    <w:rsid w:val="00B35EFE"/>
    <w:rsid w:val="00B70AE8"/>
    <w:rsid w:val="00B722DD"/>
    <w:rsid w:val="00B830CE"/>
    <w:rsid w:val="00B9193B"/>
    <w:rsid w:val="00B96EE1"/>
    <w:rsid w:val="00BA7524"/>
    <w:rsid w:val="00BB1532"/>
    <w:rsid w:val="00BC060C"/>
    <w:rsid w:val="00BC4945"/>
    <w:rsid w:val="00BD292F"/>
    <w:rsid w:val="00BE767A"/>
    <w:rsid w:val="00BF222A"/>
    <w:rsid w:val="00C0117D"/>
    <w:rsid w:val="00C0569E"/>
    <w:rsid w:val="00C1122A"/>
    <w:rsid w:val="00C15D9F"/>
    <w:rsid w:val="00C2316F"/>
    <w:rsid w:val="00C46117"/>
    <w:rsid w:val="00C54707"/>
    <w:rsid w:val="00C64911"/>
    <w:rsid w:val="00C6578B"/>
    <w:rsid w:val="00C85128"/>
    <w:rsid w:val="00C91B7A"/>
    <w:rsid w:val="00C965D1"/>
    <w:rsid w:val="00CA35AA"/>
    <w:rsid w:val="00CA7796"/>
    <w:rsid w:val="00CB54B2"/>
    <w:rsid w:val="00CC08E4"/>
    <w:rsid w:val="00CC19C8"/>
    <w:rsid w:val="00D0560C"/>
    <w:rsid w:val="00D121DD"/>
    <w:rsid w:val="00D26998"/>
    <w:rsid w:val="00D33E40"/>
    <w:rsid w:val="00D46003"/>
    <w:rsid w:val="00D478EA"/>
    <w:rsid w:val="00D535BB"/>
    <w:rsid w:val="00D56F14"/>
    <w:rsid w:val="00D65690"/>
    <w:rsid w:val="00D810D9"/>
    <w:rsid w:val="00D813CB"/>
    <w:rsid w:val="00D81F16"/>
    <w:rsid w:val="00D83354"/>
    <w:rsid w:val="00D86E6F"/>
    <w:rsid w:val="00DA502F"/>
    <w:rsid w:val="00DA7758"/>
    <w:rsid w:val="00DB2820"/>
    <w:rsid w:val="00DB7E7E"/>
    <w:rsid w:val="00DC38CC"/>
    <w:rsid w:val="00DE41BA"/>
    <w:rsid w:val="00DF0227"/>
    <w:rsid w:val="00DF744C"/>
    <w:rsid w:val="00E04367"/>
    <w:rsid w:val="00E10428"/>
    <w:rsid w:val="00E25B2D"/>
    <w:rsid w:val="00E26EBD"/>
    <w:rsid w:val="00E4469D"/>
    <w:rsid w:val="00E46C9E"/>
    <w:rsid w:val="00E515EC"/>
    <w:rsid w:val="00E52AC1"/>
    <w:rsid w:val="00E539F6"/>
    <w:rsid w:val="00E62AD1"/>
    <w:rsid w:val="00E62BDA"/>
    <w:rsid w:val="00E81DEF"/>
    <w:rsid w:val="00E83014"/>
    <w:rsid w:val="00E945BD"/>
    <w:rsid w:val="00E97218"/>
    <w:rsid w:val="00EA3FEB"/>
    <w:rsid w:val="00EA71EF"/>
    <w:rsid w:val="00EA7786"/>
    <w:rsid w:val="00EC0E44"/>
    <w:rsid w:val="00ED4836"/>
    <w:rsid w:val="00EE4836"/>
    <w:rsid w:val="00EF11B9"/>
    <w:rsid w:val="00EF24C3"/>
    <w:rsid w:val="00F072C7"/>
    <w:rsid w:val="00F16A3E"/>
    <w:rsid w:val="00F17868"/>
    <w:rsid w:val="00F17F13"/>
    <w:rsid w:val="00F238E4"/>
    <w:rsid w:val="00F27722"/>
    <w:rsid w:val="00F67367"/>
    <w:rsid w:val="00F8188D"/>
    <w:rsid w:val="00F85588"/>
    <w:rsid w:val="00FA05BE"/>
    <w:rsid w:val="00FA4DE8"/>
    <w:rsid w:val="00FC39BF"/>
    <w:rsid w:val="00FC63B1"/>
    <w:rsid w:val="00FD6EB2"/>
    <w:rsid w:val="00FE1D96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CE0272-5D92-419E-A23E-BAA43D36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Title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f6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7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af6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f5"/>
    <w:uiPriority w:val="34"/>
    <w:qFormat/>
    <w:rsid w:val="008B52A0"/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E792-D753-49BD-83DE-D6B8B5B96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23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Учетная запись Майкрософт</cp:lastModifiedBy>
  <cp:revision>7</cp:revision>
  <cp:lastPrinted>2024-06-17T07:58:00Z</cp:lastPrinted>
  <dcterms:created xsi:type="dcterms:W3CDTF">2026-09-14T12:09:00Z</dcterms:created>
  <dcterms:modified xsi:type="dcterms:W3CDTF">2026-09-23T07:44:00Z</dcterms:modified>
</cp:coreProperties>
</file>